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32B31AA0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41DDCA4" w14:textId="65390A4F" w:rsidR="003D1B71" w:rsidRDefault="00DF7836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A35DBBC" wp14:editId="70A9AC3C">
                  <wp:extent cx="1693401" cy="2106875"/>
                  <wp:effectExtent l="0" t="0" r="254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24" cy="211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8A64675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0B87A61" w14:textId="7E61FB4D" w:rsidR="00DF7836" w:rsidRPr="00CA7663" w:rsidRDefault="00DF7836" w:rsidP="00CA7663">
            <w:pPr>
              <w:pStyle w:val="Title"/>
              <w:spacing w:before="0" w:after="0"/>
              <w:jc w:val="center"/>
              <w:rPr>
                <w:sz w:val="28"/>
                <w:szCs w:val="24"/>
              </w:rPr>
            </w:pPr>
            <w:r w:rsidRPr="00CA7663">
              <w:rPr>
                <w:sz w:val="28"/>
                <w:szCs w:val="24"/>
              </w:rPr>
              <w:t>T Luithuiwung Awungshi</w:t>
            </w:r>
          </w:p>
          <w:p w14:paraId="2A1C36FD" w14:textId="77777777" w:rsidR="00DF7836" w:rsidRPr="00CA7663" w:rsidRDefault="00DF7836" w:rsidP="00CA7663">
            <w:pPr>
              <w:pStyle w:val="Title"/>
              <w:spacing w:before="0" w:after="0"/>
              <w:jc w:val="center"/>
              <w:rPr>
                <w:sz w:val="28"/>
                <w:szCs w:val="24"/>
                <w:u w:val="single"/>
              </w:rPr>
            </w:pPr>
            <w:r w:rsidRPr="00CA7663">
              <w:rPr>
                <w:sz w:val="28"/>
                <w:szCs w:val="24"/>
                <w:u w:val="single"/>
              </w:rPr>
              <w:t>Master of Social Work</w:t>
            </w:r>
          </w:p>
          <w:p w14:paraId="1DE9F044" w14:textId="72015B62" w:rsidR="003D1B71" w:rsidRPr="00310F17" w:rsidRDefault="00DF7836" w:rsidP="00CA7663">
            <w:pPr>
              <w:pStyle w:val="Title"/>
              <w:spacing w:before="0"/>
              <w:jc w:val="center"/>
            </w:pPr>
            <w:r w:rsidRPr="00CA7663">
              <w:rPr>
                <w:sz w:val="28"/>
                <w:szCs w:val="24"/>
              </w:rPr>
              <w:t>Areas of Expertise: Youth Development, Family &amp; Child Welfare</w:t>
            </w:r>
          </w:p>
        </w:tc>
      </w:tr>
      <w:tr w:rsidR="003D1B71" w14:paraId="3AB7541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C112F43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A4EED9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19A6112" w14:textId="3323B350" w:rsidR="00541FEC" w:rsidRDefault="00541FEC" w:rsidP="00541FEC">
            <w:pPr>
              <w:jc w:val="center"/>
              <w:rPr>
                <w:b/>
                <w:bCs/>
              </w:rPr>
            </w:pPr>
            <w:r w:rsidRPr="00541FEC">
              <w:rPr>
                <w:b/>
                <w:bCs/>
              </w:rPr>
              <w:t>To work in an institution where I can apply my skills and secure a promising position that offers both a challenge and a good opportunity for growth</w:t>
            </w:r>
            <w:r>
              <w:rPr>
                <w:b/>
                <w:bCs/>
              </w:rPr>
              <w:t>.</w:t>
            </w:r>
          </w:p>
          <w:p w14:paraId="7BA2C3F9" w14:textId="77777777" w:rsidR="00A26764" w:rsidRPr="00541FEC" w:rsidRDefault="00A26764" w:rsidP="00541FEC">
            <w:pPr>
              <w:jc w:val="center"/>
              <w:rPr>
                <w:b/>
                <w:bCs/>
              </w:rPr>
            </w:pPr>
          </w:p>
          <w:p w14:paraId="20FD81F0" w14:textId="5A2A3E06" w:rsidR="003D1B71" w:rsidRPr="00E572D6" w:rsidRDefault="00DF7836" w:rsidP="00CA7663">
            <w:pPr>
              <w:pStyle w:val="Heading2"/>
              <w:spacing w:before="0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Professional Experience</w:t>
            </w:r>
          </w:p>
          <w:p w14:paraId="386EA3FD" w14:textId="06C45D94" w:rsidR="003D1B71" w:rsidRPr="00CA7663" w:rsidRDefault="00CA7663" w:rsidP="00AC6C7E">
            <w:pPr>
              <w:pStyle w:val="Dates"/>
              <w:rPr>
                <w:rFonts w:ascii="Calibri" w:hAnsi="Calibri" w:cs="Calibri"/>
                <w:i/>
                <w:iCs/>
                <w:sz w:val="20"/>
                <w:szCs w:val="22"/>
              </w:rPr>
            </w:pPr>
            <w:r w:rsidRPr="00CA7663">
              <w:rPr>
                <w:rFonts w:ascii="Calibri" w:hAnsi="Calibri" w:cs="Calibri"/>
                <w:i/>
                <w:iCs/>
                <w:sz w:val="20"/>
                <w:szCs w:val="22"/>
              </w:rPr>
              <w:t xml:space="preserve">1. </w:t>
            </w:r>
            <w:r w:rsidR="00DF7836" w:rsidRPr="00CA7663">
              <w:rPr>
                <w:rFonts w:ascii="Calibri" w:hAnsi="Calibri" w:cs="Calibri"/>
                <w:i/>
                <w:iCs/>
                <w:sz w:val="20"/>
                <w:szCs w:val="22"/>
              </w:rPr>
              <w:t>08/10/2014</w:t>
            </w:r>
            <w:r w:rsidR="003D1B71" w:rsidRPr="00CA7663">
              <w:rPr>
                <w:rFonts w:ascii="Calibri" w:hAnsi="Calibri" w:cs="Calibri"/>
                <w:i/>
                <w:iCs/>
                <w:sz w:val="20"/>
                <w:szCs w:val="22"/>
              </w:rPr>
              <w:t>–</w:t>
            </w:r>
            <w:r w:rsidR="00DF7836" w:rsidRPr="00CA7663">
              <w:rPr>
                <w:rFonts w:ascii="Calibri" w:hAnsi="Calibri" w:cs="Calibri"/>
                <w:i/>
                <w:iCs/>
                <w:sz w:val="20"/>
                <w:szCs w:val="22"/>
              </w:rPr>
              <w:t>22/12/2015</w:t>
            </w:r>
          </w:p>
          <w:p w14:paraId="0795E58C" w14:textId="10A40699" w:rsidR="003D1B71" w:rsidRDefault="00DF7836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*Block Coordinator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Assam State Rural Livelihoods Mission Society</w:t>
            </w:r>
          </w:p>
          <w:p w14:paraId="7F9DCDA1" w14:textId="7770B4FD" w:rsidR="00DF7836" w:rsidRPr="00CA7663" w:rsidRDefault="00CA7663" w:rsidP="00AC6C7E">
            <w:pPr>
              <w:pStyle w:val="Experience"/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CA7663">
              <w:rPr>
                <w:rFonts w:ascii="Calibri" w:hAnsi="Calibri" w:cs="Calibri"/>
                <w:b/>
                <w:bCs/>
                <w:sz w:val="20"/>
                <w:szCs w:val="22"/>
              </w:rPr>
              <w:t>Key Responsibilities</w:t>
            </w:r>
          </w:p>
          <w:p w14:paraId="39DC5349" w14:textId="7B16D519" w:rsidR="00CA7663" w:rsidRPr="00DF7836" w:rsidRDefault="00CA7663" w:rsidP="00AC6C7E">
            <w:pPr>
              <w:pStyle w:val="Experience"/>
              <w:rPr>
                <w:b/>
                <w:bCs/>
                <w:color w:val="666666" w:themeColor="accent4"/>
              </w:rPr>
            </w:pPr>
            <w:r w:rsidRPr="0055141D">
              <w:rPr>
                <w:rFonts w:eastAsia="Calibri"/>
                <w:sz w:val="20"/>
                <w:szCs w:val="20"/>
              </w:rPr>
              <w:t>Participatory Rural Appraisal, Capacity Building, Formation of SHGs &amp; VOs, Documentation,</w:t>
            </w:r>
          </w:p>
          <w:p w14:paraId="1C93EE06" w14:textId="4F04DA98" w:rsidR="003D1B71" w:rsidRPr="00CA7663" w:rsidRDefault="00CA7663" w:rsidP="00AC6C7E">
            <w:pPr>
              <w:pStyle w:val="Dates"/>
              <w:rPr>
                <w:rFonts w:ascii="Calibri" w:hAnsi="Calibri" w:cs="Calibri"/>
                <w:i/>
                <w:iCs/>
                <w:sz w:val="20"/>
                <w:szCs w:val="22"/>
              </w:rPr>
            </w:pPr>
            <w:r w:rsidRPr="00CA7663">
              <w:rPr>
                <w:rFonts w:ascii="Calibri" w:hAnsi="Calibri" w:cs="Calibri"/>
                <w:i/>
                <w:iCs/>
                <w:sz w:val="20"/>
                <w:szCs w:val="22"/>
              </w:rPr>
              <w:t>2. 17/02/20</w:t>
            </w:r>
            <w:r w:rsidR="003D1B71" w:rsidRPr="00CA7663">
              <w:rPr>
                <w:rFonts w:ascii="Calibri" w:hAnsi="Calibri" w:cs="Calibri"/>
                <w:i/>
                <w:iCs/>
                <w:sz w:val="20"/>
                <w:szCs w:val="22"/>
              </w:rPr>
              <w:t>–</w:t>
            </w:r>
            <w:r w:rsidRPr="00CA7663">
              <w:rPr>
                <w:rFonts w:ascii="Calibri" w:hAnsi="Calibri" w:cs="Calibri"/>
                <w:i/>
                <w:iCs/>
                <w:sz w:val="20"/>
                <w:szCs w:val="22"/>
              </w:rPr>
              <w:t>until date</w:t>
            </w:r>
          </w:p>
          <w:p w14:paraId="721F1E90" w14:textId="11FE4AEC" w:rsidR="003D1B71" w:rsidRPr="00740017" w:rsidRDefault="00CA7663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Assistant Professor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The Assam Royal Global University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8F9FD4116CD8424CB4603EFDA650AF03"/>
              </w:placeholder>
              <w:temporary/>
              <w:showingPlcHdr/>
              <w15:appearance w15:val="hidden"/>
            </w:sdtPr>
            <w:sdtContent>
              <w:p w14:paraId="694A832C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6A97261E" w14:textId="5FEAD1CD" w:rsidR="003D1B71" w:rsidRDefault="00CA7663" w:rsidP="00353B60">
            <w:pPr>
              <w:pStyle w:val="SchoolName"/>
              <w:rPr>
                <w:u w:val="single"/>
              </w:rPr>
            </w:pPr>
            <w:r w:rsidRPr="00CA7663">
              <w:rPr>
                <w:u w:val="single"/>
              </w:rPr>
              <w:t>Bachelor of Social Work</w:t>
            </w:r>
            <w:r>
              <w:rPr>
                <w:u w:val="single"/>
              </w:rPr>
              <w:t xml:space="preserve"> (2011)</w:t>
            </w:r>
            <w:r w:rsidRPr="00CA7663">
              <w:rPr>
                <w:u w:val="single"/>
              </w:rPr>
              <w:t xml:space="preserve"> &amp; Master</w:t>
            </w:r>
            <w:r>
              <w:rPr>
                <w:u w:val="single"/>
              </w:rPr>
              <w:t xml:space="preserve"> </w:t>
            </w:r>
            <w:r w:rsidRPr="00CA7663">
              <w:rPr>
                <w:u w:val="single"/>
              </w:rPr>
              <w:t>of Social work</w:t>
            </w:r>
            <w:r>
              <w:rPr>
                <w:u w:val="single"/>
              </w:rPr>
              <w:t xml:space="preserve"> (2013)</w:t>
            </w:r>
          </w:p>
          <w:p w14:paraId="4F0A767D" w14:textId="0045737D" w:rsidR="00CA7663" w:rsidRDefault="00CA7663" w:rsidP="00CA7663">
            <w:pPr>
              <w:pStyle w:val="SchoolName"/>
            </w:pPr>
            <w:r>
              <w:t xml:space="preserve">                           </w:t>
            </w:r>
            <w:r w:rsidRPr="00CA7663">
              <w:t>Assam University</w:t>
            </w:r>
            <w:r>
              <w:t xml:space="preserve">, </w:t>
            </w:r>
            <w:proofErr w:type="spellStart"/>
            <w:r w:rsidRPr="00CA7663">
              <w:t>Silchar</w:t>
            </w:r>
            <w:proofErr w:type="spellEnd"/>
          </w:p>
          <w:p w14:paraId="036C2F99" w14:textId="77777777" w:rsidR="00814E12" w:rsidRPr="00CA7663" w:rsidRDefault="00814E12" w:rsidP="00CA7663">
            <w:pPr>
              <w:pStyle w:val="SchoolName"/>
            </w:pPr>
          </w:p>
          <w:p w14:paraId="439E45C2" w14:textId="706D04A2" w:rsidR="003D1B71" w:rsidRDefault="00814E12" w:rsidP="00CA766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b/>
                <w:bCs/>
                <w:u w:val="single"/>
              </w:rPr>
            </w:pPr>
            <w:r w:rsidRPr="00814E12">
              <w:rPr>
                <w:rFonts w:ascii="Calibri" w:hAnsi="Calibri" w:cs="Calibri"/>
                <w:b/>
                <w:bCs/>
                <w:u w:val="single"/>
              </w:rPr>
              <w:t>National Eligibility Test (NET)</w:t>
            </w:r>
          </w:p>
          <w:p w14:paraId="21579FA2" w14:textId="2654E62B" w:rsidR="00814E12" w:rsidRDefault="00814E12" w:rsidP="00CA766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b/>
                <w:bCs/>
              </w:rPr>
            </w:pPr>
            <w:r w:rsidRPr="00814E12">
              <w:rPr>
                <w:rFonts w:ascii="Calibri" w:hAnsi="Calibri" w:cs="Calibri"/>
                <w:b/>
                <w:bCs/>
              </w:rPr>
              <w:t>Qualified for Assistant Professor</w:t>
            </w:r>
          </w:p>
          <w:p w14:paraId="220EB4F9" w14:textId="77777777" w:rsidR="00A26764" w:rsidRPr="00814E12" w:rsidRDefault="00A26764" w:rsidP="00CA766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b/>
                <w:bCs/>
              </w:rPr>
            </w:pPr>
          </w:p>
          <w:p w14:paraId="29E6FCCB" w14:textId="6ECDBCBF" w:rsidR="003D1B71" w:rsidRPr="00E572D6" w:rsidRDefault="00CA7663" w:rsidP="00A26764">
            <w:pPr>
              <w:pStyle w:val="Heading2"/>
              <w:spacing w:before="0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Publications</w:t>
            </w:r>
          </w:p>
          <w:p w14:paraId="1D7CBF01" w14:textId="29417486" w:rsidR="003D1B71" w:rsidRDefault="00CA7663" w:rsidP="00A26764">
            <w:pPr>
              <w:rPr>
                <w:rFonts w:ascii="Calibri" w:hAnsi="Calibri" w:cs="Calibri"/>
                <w:b/>
                <w:bCs/>
              </w:rPr>
            </w:pPr>
            <w:r w:rsidRPr="00CA7663">
              <w:rPr>
                <w:rFonts w:ascii="Calibri" w:hAnsi="Calibri" w:cs="Calibri"/>
                <w:b/>
                <w:bCs/>
              </w:rPr>
              <w:t>*2 (National)</w:t>
            </w:r>
          </w:p>
          <w:p w14:paraId="4F1FF7C5" w14:textId="77777777" w:rsidR="00A26764" w:rsidRPr="00CA7663" w:rsidRDefault="00A26764" w:rsidP="00A26764">
            <w:pPr>
              <w:rPr>
                <w:rFonts w:ascii="Calibri" w:hAnsi="Calibri" w:cs="Calibri"/>
                <w:b/>
                <w:bCs/>
              </w:rPr>
            </w:pPr>
          </w:p>
          <w:p w14:paraId="55B8593C" w14:textId="46D68A91" w:rsidR="003D1B71" w:rsidRPr="00E572D6" w:rsidRDefault="00814E12" w:rsidP="00A26764">
            <w:pPr>
              <w:pStyle w:val="Heading2"/>
              <w:spacing w:before="0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Papers Presented</w:t>
            </w:r>
          </w:p>
          <w:p w14:paraId="1C4444C4" w14:textId="18711829" w:rsidR="003D1B71" w:rsidRDefault="00814E12" w:rsidP="00A26764">
            <w:pPr>
              <w:rPr>
                <w:rFonts w:ascii="Calibri" w:hAnsi="Calibri" w:cs="Calibri"/>
                <w:b/>
                <w:bCs/>
              </w:rPr>
            </w:pPr>
            <w:r w:rsidRPr="00814E12">
              <w:rPr>
                <w:rFonts w:ascii="Calibri" w:hAnsi="Calibri" w:cs="Calibri"/>
                <w:b/>
                <w:bCs/>
              </w:rPr>
              <w:t>*5</w:t>
            </w:r>
            <w:r>
              <w:rPr>
                <w:rFonts w:ascii="Calibri" w:hAnsi="Calibri" w:cs="Calibri"/>
                <w:b/>
                <w:bCs/>
              </w:rPr>
              <w:t xml:space="preserve"> (Five)</w:t>
            </w:r>
          </w:p>
          <w:p w14:paraId="45B89D55" w14:textId="77777777" w:rsidR="00A26764" w:rsidRPr="00814E12" w:rsidRDefault="00A26764" w:rsidP="00A26764">
            <w:pPr>
              <w:rPr>
                <w:rFonts w:ascii="Calibri" w:hAnsi="Calibri" w:cs="Calibri"/>
                <w:b/>
                <w:bCs/>
              </w:rPr>
            </w:pPr>
          </w:p>
          <w:p w14:paraId="020ED13F" w14:textId="4F1E74DD" w:rsidR="003D1B71" w:rsidRDefault="00814E12" w:rsidP="00A26764">
            <w:pPr>
              <w:pStyle w:val="Heading2"/>
              <w:spacing w:before="0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Seminar Conference, &amp; Workshop Attended</w:t>
            </w:r>
          </w:p>
          <w:p w14:paraId="4897286E" w14:textId="1814E881" w:rsidR="003D1B71" w:rsidRPr="00814E12" w:rsidRDefault="00814E12" w:rsidP="00A26764">
            <w:pPr>
              <w:rPr>
                <w:rFonts w:ascii="Calibri" w:hAnsi="Calibri" w:cs="Calibri"/>
                <w:b/>
                <w:bCs/>
              </w:rPr>
            </w:pPr>
            <w:r w:rsidRPr="00814E12">
              <w:rPr>
                <w:rFonts w:ascii="Calibri" w:hAnsi="Calibri" w:cs="Calibri"/>
                <w:b/>
                <w:bCs/>
              </w:rPr>
              <w:t>*10 (Ten)</w:t>
            </w:r>
          </w:p>
          <w:p w14:paraId="783CFD4D" w14:textId="57F975FC" w:rsidR="00814E12" w:rsidRDefault="00814E12" w:rsidP="00A26764">
            <w:pPr>
              <w:pStyle w:val="Heading2"/>
              <w:spacing w:before="0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 </w:t>
            </w:r>
            <w:r>
              <w:rPr>
                <w:rFonts w:ascii="Calibri" w:hAnsi="Calibri" w:cs="Calibri"/>
                <w:color w:val="0072C7"/>
              </w:rPr>
              <w:t xml:space="preserve">Faculty Development </w:t>
            </w:r>
            <w:proofErr w:type="spellStart"/>
            <w:r>
              <w:rPr>
                <w:rFonts w:ascii="Calibri" w:hAnsi="Calibri" w:cs="Calibri"/>
                <w:color w:val="0072C7"/>
              </w:rPr>
              <w:t>Programme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gramStart"/>
            <w:r>
              <w:rPr>
                <w:rFonts w:ascii="Calibri" w:hAnsi="Calibri" w:cs="Calibri"/>
                <w:color w:val="0072C7"/>
              </w:rPr>
              <w:t>attended</w:t>
            </w:r>
            <w:proofErr w:type="gramEnd"/>
          </w:p>
          <w:p w14:paraId="18301E17" w14:textId="69E8D17E" w:rsidR="00814E12" w:rsidRPr="00814E12" w:rsidRDefault="00814E12" w:rsidP="00A26764">
            <w:pPr>
              <w:rPr>
                <w:b/>
                <w:bCs/>
              </w:rPr>
            </w:pPr>
            <w:r w:rsidRPr="00814E12">
              <w:rPr>
                <w:b/>
                <w:bCs/>
              </w:rPr>
              <w:t>*2 (Two)</w:t>
            </w:r>
          </w:p>
          <w:p w14:paraId="0D7E20A7" w14:textId="6AC9538D" w:rsidR="00814E12" w:rsidRPr="0056708E" w:rsidRDefault="00814E12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13FAB032" w14:textId="77777777" w:rsidTr="003D1B71">
        <w:trPr>
          <w:trHeight w:val="1164"/>
        </w:trPr>
        <w:tc>
          <w:tcPr>
            <w:tcW w:w="720" w:type="dxa"/>
          </w:tcPr>
          <w:p w14:paraId="26215098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71D9C13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75F9825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009D345" w14:textId="77777777" w:rsidR="003D1B71" w:rsidRPr="00590471" w:rsidRDefault="003D1B71" w:rsidP="00222466"/>
        </w:tc>
      </w:tr>
      <w:tr w:rsidR="003D1B71" w14:paraId="4AEC016B" w14:textId="77777777" w:rsidTr="003D1B71">
        <w:trPr>
          <w:trHeight w:val="543"/>
        </w:trPr>
        <w:tc>
          <w:tcPr>
            <w:tcW w:w="720" w:type="dxa"/>
          </w:tcPr>
          <w:p w14:paraId="13463580" w14:textId="77777777" w:rsidR="003D1B71" w:rsidRPr="00087810" w:rsidRDefault="003D1B71" w:rsidP="006D79A8">
            <w:pPr>
              <w:pStyle w:val="Information"/>
              <w:jc w:val="center"/>
              <w:rPr>
                <w:noProof/>
                <w:szCs w:val="16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77F2DA3" w14:textId="77777777" w:rsidR="003D1B71" w:rsidRPr="00087810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szCs w:val="16"/>
              </w:rPr>
            </w:pPr>
            <w:r w:rsidRPr="00087810">
              <w:rPr>
                <w:noProof/>
                <w:szCs w:val="16"/>
              </w:rPr>
              <mc:AlternateContent>
                <mc:Choice Requires="wpg">
                  <w:drawing>
                    <wp:inline distT="0" distB="0" distL="0" distR="0" wp14:anchorId="6F0965ED" wp14:editId="56982603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4C11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5068819" w14:textId="64F38B23" w:rsidR="003D1B71" w:rsidRPr="00087810" w:rsidRDefault="00DF7836" w:rsidP="00380FD1">
            <w:pPr>
              <w:pStyle w:val="Information"/>
              <w:rPr>
                <w:szCs w:val="16"/>
              </w:rPr>
            </w:pPr>
            <w:r w:rsidRPr="00087810">
              <w:rPr>
                <w:szCs w:val="16"/>
              </w:rPr>
              <w:t xml:space="preserve">C/O Solomon </w:t>
            </w:r>
            <w:proofErr w:type="spellStart"/>
            <w:r w:rsidRPr="00087810">
              <w:rPr>
                <w:szCs w:val="16"/>
              </w:rPr>
              <w:t>Kashung</w:t>
            </w:r>
            <w:proofErr w:type="spellEnd"/>
          </w:p>
          <w:p w14:paraId="569FEC1C" w14:textId="058AD77F" w:rsidR="003D1B71" w:rsidRPr="00087810" w:rsidRDefault="00DF7836" w:rsidP="00380FD1">
            <w:pPr>
              <w:pStyle w:val="Information"/>
              <w:rPr>
                <w:szCs w:val="16"/>
              </w:rPr>
            </w:pPr>
            <w:r w:rsidRPr="00087810">
              <w:rPr>
                <w:szCs w:val="16"/>
              </w:rPr>
              <w:t>House No. 65, Ahom Gaon</w:t>
            </w:r>
            <w:r w:rsidR="00CA7663" w:rsidRPr="00087810">
              <w:rPr>
                <w:szCs w:val="16"/>
              </w:rPr>
              <w:t>, 781035</w:t>
            </w:r>
          </w:p>
        </w:tc>
        <w:tc>
          <w:tcPr>
            <w:tcW w:w="423" w:type="dxa"/>
            <w:vMerge/>
          </w:tcPr>
          <w:p w14:paraId="5031CB4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1516713" w14:textId="77777777" w:rsidR="003D1B71" w:rsidRDefault="003D1B71" w:rsidP="005801E5">
            <w:pPr>
              <w:pStyle w:val="Heading1"/>
            </w:pPr>
          </w:p>
        </w:tc>
      </w:tr>
      <w:tr w:rsidR="003D1B71" w14:paraId="2DF03B45" w14:textId="77777777" w:rsidTr="003D1B71">
        <w:trPr>
          <w:trHeight w:val="183"/>
        </w:trPr>
        <w:tc>
          <w:tcPr>
            <w:tcW w:w="720" w:type="dxa"/>
          </w:tcPr>
          <w:p w14:paraId="5AFF4494" w14:textId="77777777" w:rsidR="003D1B71" w:rsidRPr="00087810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20"/>
                <w:szCs w:val="1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DF6D263" w14:textId="77777777" w:rsidR="003D1B71" w:rsidRPr="00087810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20"/>
                <w:szCs w:val="16"/>
              </w:rPr>
            </w:pPr>
          </w:p>
        </w:tc>
        <w:tc>
          <w:tcPr>
            <w:tcW w:w="423" w:type="dxa"/>
            <w:vMerge/>
          </w:tcPr>
          <w:p w14:paraId="50F1D3A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8520755" w14:textId="77777777" w:rsidR="003D1B71" w:rsidRDefault="003D1B71" w:rsidP="005801E5">
            <w:pPr>
              <w:pStyle w:val="Heading1"/>
            </w:pPr>
          </w:p>
        </w:tc>
      </w:tr>
      <w:tr w:rsidR="003D1B71" w14:paraId="6180684A" w14:textId="77777777" w:rsidTr="003D1B71">
        <w:trPr>
          <w:trHeight w:val="624"/>
        </w:trPr>
        <w:tc>
          <w:tcPr>
            <w:tcW w:w="720" w:type="dxa"/>
          </w:tcPr>
          <w:p w14:paraId="741E956A" w14:textId="77777777" w:rsidR="003D1B71" w:rsidRPr="00087810" w:rsidRDefault="003D1B71" w:rsidP="006D79A8">
            <w:pPr>
              <w:pStyle w:val="Information"/>
              <w:jc w:val="center"/>
              <w:rPr>
                <w:noProof/>
                <w:szCs w:val="16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456EB0F" w14:textId="77777777" w:rsidR="003D1B71" w:rsidRPr="00087810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Cs w:val="16"/>
              </w:rPr>
            </w:pPr>
            <w:r w:rsidRPr="00087810">
              <w:rPr>
                <w:noProof/>
                <w:szCs w:val="16"/>
              </w:rPr>
              <mc:AlternateContent>
                <mc:Choice Requires="wpg">
                  <w:drawing>
                    <wp:inline distT="0" distB="0" distL="0" distR="0" wp14:anchorId="25F7371B" wp14:editId="1809BD82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5588A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584797D" w14:textId="14915313" w:rsidR="003D1B71" w:rsidRPr="00087810" w:rsidRDefault="00DF7836" w:rsidP="00380FD1">
            <w:pPr>
              <w:pStyle w:val="Information"/>
              <w:rPr>
                <w:szCs w:val="16"/>
              </w:rPr>
            </w:pPr>
            <w:r w:rsidRPr="00087810">
              <w:rPr>
                <w:szCs w:val="16"/>
              </w:rPr>
              <w:t>9101257884/9707243164</w:t>
            </w:r>
          </w:p>
        </w:tc>
        <w:tc>
          <w:tcPr>
            <w:tcW w:w="423" w:type="dxa"/>
            <w:vMerge/>
          </w:tcPr>
          <w:p w14:paraId="66357E7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D423F3A" w14:textId="77777777" w:rsidR="003D1B71" w:rsidRDefault="003D1B71" w:rsidP="005801E5">
            <w:pPr>
              <w:pStyle w:val="Heading1"/>
            </w:pPr>
          </w:p>
        </w:tc>
      </w:tr>
      <w:tr w:rsidR="003D1B71" w14:paraId="1964179A" w14:textId="77777777" w:rsidTr="003D1B71">
        <w:trPr>
          <w:trHeight w:val="183"/>
        </w:trPr>
        <w:tc>
          <w:tcPr>
            <w:tcW w:w="720" w:type="dxa"/>
          </w:tcPr>
          <w:p w14:paraId="162DBF05" w14:textId="77777777" w:rsidR="003D1B71" w:rsidRPr="00087810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0"/>
                <w:szCs w:val="1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405D803" w14:textId="77777777" w:rsidR="003D1B71" w:rsidRPr="00087810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0"/>
                <w:szCs w:val="16"/>
              </w:rPr>
            </w:pPr>
          </w:p>
        </w:tc>
        <w:tc>
          <w:tcPr>
            <w:tcW w:w="423" w:type="dxa"/>
            <w:vMerge/>
          </w:tcPr>
          <w:p w14:paraId="1F3CE9F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EE7B051" w14:textId="77777777" w:rsidR="003D1B71" w:rsidRDefault="003D1B71" w:rsidP="005801E5">
            <w:pPr>
              <w:pStyle w:val="Heading1"/>
            </w:pPr>
          </w:p>
        </w:tc>
      </w:tr>
      <w:tr w:rsidR="003D1B71" w14:paraId="707C8B27" w14:textId="77777777" w:rsidTr="003D1B71">
        <w:trPr>
          <w:trHeight w:val="633"/>
        </w:trPr>
        <w:tc>
          <w:tcPr>
            <w:tcW w:w="720" w:type="dxa"/>
          </w:tcPr>
          <w:p w14:paraId="2FEA324F" w14:textId="77777777" w:rsidR="003D1B71" w:rsidRPr="00087810" w:rsidRDefault="003D1B71" w:rsidP="006D79A8">
            <w:pPr>
              <w:pStyle w:val="Information"/>
              <w:jc w:val="center"/>
              <w:rPr>
                <w:noProof/>
                <w:szCs w:val="16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698BF7D" w14:textId="77777777" w:rsidR="003D1B71" w:rsidRPr="00087810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Cs w:val="16"/>
              </w:rPr>
            </w:pPr>
            <w:r w:rsidRPr="00087810">
              <w:rPr>
                <w:noProof/>
                <w:szCs w:val="16"/>
              </w:rPr>
              <mc:AlternateContent>
                <mc:Choice Requires="wpg">
                  <w:drawing>
                    <wp:inline distT="0" distB="0" distL="0" distR="0" wp14:anchorId="48B7EEA1" wp14:editId="534A7E7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717477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9E446BF" w14:textId="336C61CF" w:rsidR="003D1B71" w:rsidRPr="00087810" w:rsidRDefault="00DF7836" w:rsidP="00380FD1">
            <w:pPr>
              <w:pStyle w:val="Information"/>
              <w:rPr>
                <w:szCs w:val="16"/>
              </w:rPr>
            </w:pPr>
            <w:hyperlink r:id="rId18" w:history="1">
              <w:r w:rsidRPr="00087810">
                <w:rPr>
                  <w:rStyle w:val="Hyperlink"/>
                  <w:szCs w:val="16"/>
                </w:rPr>
                <w:t>tlawungshi@rgu.ac</w:t>
              </w:r>
            </w:hyperlink>
          </w:p>
          <w:p w14:paraId="6CF7007D" w14:textId="532A38E7" w:rsidR="00DF7836" w:rsidRPr="00087810" w:rsidRDefault="00087810" w:rsidP="00380FD1">
            <w:pPr>
              <w:pStyle w:val="Information"/>
              <w:rPr>
                <w:szCs w:val="16"/>
              </w:rPr>
            </w:pPr>
            <w:hyperlink r:id="rId19" w:history="1">
              <w:r w:rsidRPr="00087810">
                <w:rPr>
                  <w:rStyle w:val="Hyperlink"/>
                  <w:szCs w:val="16"/>
                </w:rPr>
                <w:t>asluithui@gmail.com</w:t>
              </w:r>
            </w:hyperlink>
            <w:r w:rsidRPr="00087810">
              <w:rPr>
                <w:szCs w:val="16"/>
              </w:rPr>
              <w:t xml:space="preserve"> </w:t>
            </w:r>
          </w:p>
        </w:tc>
        <w:tc>
          <w:tcPr>
            <w:tcW w:w="423" w:type="dxa"/>
            <w:vMerge/>
          </w:tcPr>
          <w:p w14:paraId="5ADAB2B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306371A" w14:textId="77777777" w:rsidR="003D1B71" w:rsidRDefault="003D1B71" w:rsidP="005801E5">
            <w:pPr>
              <w:pStyle w:val="Heading1"/>
            </w:pPr>
          </w:p>
        </w:tc>
      </w:tr>
      <w:tr w:rsidR="003D1B71" w14:paraId="4E905C87" w14:textId="77777777" w:rsidTr="003D1B71">
        <w:trPr>
          <w:trHeight w:val="174"/>
        </w:trPr>
        <w:tc>
          <w:tcPr>
            <w:tcW w:w="720" w:type="dxa"/>
          </w:tcPr>
          <w:p w14:paraId="74F3458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3BF880A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5D2B76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FD3E1F6" w14:textId="77777777" w:rsidR="003D1B71" w:rsidRDefault="003D1B71" w:rsidP="005801E5">
            <w:pPr>
              <w:pStyle w:val="Heading1"/>
            </w:pPr>
          </w:p>
        </w:tc>
      </w:tr>
      <w:tr w:rsidR="003D1B71" w14:paraId="6448207B" w14:textId="77777777" w:rsidTr="003D1B71">
        <w:trPr>
          <w:trHeight w:val="633"/>
        </w:trPr>
        <w:tc>
          <w:tcPr>
            <w:tcW w:w="720" w:type="dxa"/>
          </w:tcPr>
          <w:p w14:paraId="133A8FC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8AB360A" w14:textId="2742AF66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B44E88F" w14:textId="222F287A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4D9AA85D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139DFB6" w14:textId="77777777" w:rsidR="003D1B71" w:rsidRDefault="003D1B71" w:rsidP="005801E5">
            <w:pPr>
              <w:pStyle w:val="Heading1"/>
            </w:pPr>
          </w:p>
        </w:tc>
      </w:tr>
      <w:tr w:rsidR="003D1B71" w14:paraId="502A7DC7" w14:textId="77777777" w:rsidTr="003D1B71">
        <w:trPr>
          <w:trHeight w:val="2448"/>
        </w:trPr>
        <w:tc>
          <w:tcPr>
            <w:tcW w:w="720" w:type="dxa"/>
          </w:tcPr>
          <w:p w14:paraId="3E1306F2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AFE39D8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05FDFBB3" w14:textId="77777777" w:rsidR="003D1B71" w:rsidRDefault="003D1B71" w:rsidP="00222466"/>
        </w:tc>
        <w:tc>
          <w:tcPr>
            <w:tcW w:w="6607" w:type="dxa"/>
            <w:vMerge/>
          </w:tcPr>
          <w:p w14:paraId="7BADA89D" w14:textId="77777777" w:rsidR="003D1B71" w:rsidRDefault="003D1B71" w:rsidP="00222466"/>
        </w:tc>
      </w:tr>
    </w:tbl>
    <w:p w14:paraId="0928271E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75F6D" w14:textId="77777777" w:rsidR="00107F47" w:rsidRDefault="00107F47" w:rsidP="00590471">
      <w:r>
        <w:separator/>
      </w:r>
    </w:p>
  </w:endnote>
  <w:endnote w:type="continuationSeparator" w:id="0">
    <w:p w14:paraId="455A4039" w14:textId="77777777" w:rsidR="00107F47" w:rsidRDefault="00107F4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CF584" w14:textId="77777777" w:rsidR="00107F47" w:rsidRDefault="00107F47" w:rsidP="00590471">
      <w:r>
        <w:separator/>
      </w:r>
    </w:p>
  </w:footnote>
  <w:footnote w:type="continuationSeparator" w:id="0">
    <w:p w14:paraId="3F89D603" w14:textId="77777777" w:rsidR="00107F47" w:rsidRDefault="00107F4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7041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3BF7984" wp14:editId="33A574B3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5DFD17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718092">
    <w:abstractNumId w:val="1"/>
  </w:num>
  <w:num w:numId="2" w16cid:durableId="467627366">
    <w:abstractNumId w:val="2"/>
  </w:num>
  <w:num w:numId="3" w16cid:durableId="1147015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1MbYwMzG1NDOyMDVV0lEKTi0uzszPAykwrAUAKH709iwAAAA="/>
  </w:docVars>
  <w:rsids>
    <w:rsidRoot w:val="00DF7836"/>
    <w:rsid w:val="00060042"/>
    <w:rsid w:val="0008685D"/>
    <w:rsid w:val="00087810"/>
    <w:rsid w:val="00090860"/>
    <w:rsid w:val="00107F47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41FE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14E12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26764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7663"/>
    <w:rsid w:val="00CE1E3D"/>
    <w:rsid w:val="00D053FA"/>
    <w:rsid w:val="00DC3F0A"/>
    <w:rsid w:val="00DF7836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2B8C4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DF78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DF7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tlawungshi@rgu.ac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asluithui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\AppData\Roaming\Microsoft\Templates\Bubbl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9FD4116CD8424CB4603EFDA650A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9C289-994A-49C4-9867-E78406AB4D25}"/>
      </w:docPartPr>
      <w:docPartBody>
        <w:p w:rsidR="00000000" w:rsidRDefault="00000000">
          <w:pPr>
            <w:pStyle w:val="8F9FD4116CD8424CB4603EFDA650AF03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4B"/>
    <w:rsid w:val="005E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2245AC8E3645F0BFBF355630BA7AF7">
    <w:name w:val="102245AC8E3645F0BFBF355630BA7AF7"/>
  </w:style>
  <w:style w:type="paragraph" w:customStyle="1" w:styleId="98B0F60900594F3298671F975F704B70">
    <w:name w:val="98B0F60900594F3298671F975F704B70"/>
  </w:style>
  <w:style w:type="paragraph" w:customStyle="1" w:styleId="EFABAE7508B64B248285D4AF04BDA1FC">
    <w:name w:val="EFABAE7508B64B248285D4AF04BDA1FC"/>
  </w:style>
  <w:style w:type="paragraph" w:customStyle="1" w:styleId="FD63BCA56F004BBEB682A8439655909F">
    <w:name w:val="FD63BCA56F004BBEB682A8439655909F"/>
  </w:style>
  <w:style w:type="paragraph" w:customStyle="1" w:styleId="A54DF783DAE7429496DDCF5BFC79224E">
    <w:name w:val="A54DF783DAE7429496DDCF5BFC79224E"/>
  </w:style>
  <w:style w:type="paragraph" w:customStyle="1" w:styleId="D9CCFFFD71004AA484E9D5F0A37D48A3">
    <w:name w:val="D9CCFFFD71004AA484E9D5F0A37D48A3"/>
  </w:style>
  <w:style w:type="paragraph" w:customStyle="1" w:styleId="359A499CBA6D4628AB3133D402011671">
    <w:name w:val="359A499CBA6D4628AB3133D402011671"/>
  </w:style>
  <w:style w:type="paragraph" w:customStyle="1" w:styleId="E0A2AF2803F94D2DBB94B47F5ACED105">
    <w:name w:val="E0A2AF2803F94D2DBB94B47F5ACED105"/>
  </w:style>
  <w:style w:type="paragraph" w:customStyle="1" w:styleId="FBE125FCC75E4CC091691E5B62CA3397">
    <w:name w:val="FBE125FCC75E4CC091691E5B62CA3397"/>
  </w:style>
  <w:style w:type="paragraph" w:customStyle="1" w:styleId="73075D27854D4441BC078B705E3540E9">
    <w:name w:val="73075D27854D4441BC078B705E3540E9"/>
  </w:style>
  <w:style w:type="paragraph" w:customStyle="1" w:styleId="66711F7963ED42E08F359E6A8B27F49A">
    <w:name w:val="66711F7963ED42E08F359E6A8B27F49A"/>
  </w:style>
  <w:style w:type="paragraph" w:customStyle="1" w:styleId="8F72ACE8C6AB4061B96170A72C5F3B09">
    <w:name w:val="8F72ACE8C6AB4061B96170A72C5F3B09"/>
  </w:style>
  <w:style w:type="paragraph" w:customStyle="1" w:styleId="6376F50D81C24BF9A781B031AB0462D0">
    <w:name w:val="6376F50D81C24BF9A781B031AB0462D0"/>
  </w:style>
  <w:style w:type="paragraph" w:customStyle="1" w:styleId="06CCF5036AC84D308110A52C16282161">
    <w:name w:val="06CCF5036AC84D308110A52C16282161"/>
  </w:style>
  <w:style w:type="paragraph" w:customStyle="1" w:styleId="9B2B7D33E86048EFBA661686751FDB5D">
    <w:name w:val="9B2B7D33E86048EFBA661686751FDB5D"/>
  </w:style>
  <w:style w:type="paragraph" w:customStyle="1" w:styleId="8B0736BAD5D843449D6C70E90A401086">
    <w:name w:val="8B0736BAD5D843449D6C70E90A401086"/>
  </w:style>
  <w:style w:type="paragraph" w:customStyle="1" w:styleId="362F2B6229BB4B8D9AF657D6A63C518B">
    <w:name w:val="362F2B6229BB4B8D9AF657D6A63C518B"/>
  </w:style>
  <w:style w:type="paragraph" w:customStyle="1" w:styleId="36D26DD2FB56434FA90EFBA2D6E3B0A4">
    <w:name w:val="36D26DD2FB56434FA90EFBA2D6E3B0A4"/>
  </w:style>
  <w:style w:type="paragraph" w:customStyle="1" w:styleId="C67A978672BB4308B7E050C4238C3011">
    <w:name w:val="C67A978672BB4308B7E050C4238C3011"/>
  </w:style>
  <w:style w:type="paragraph" w:customStyle="1" w:styleId="8F9FD4116CD8424CB4603EFDA650AF03">
    <w:name w:val="8F9FD4116CD8424CB4603EFDA650AF03"/>
  </w:style>
  <w:style w:type="paragraph" w:customStyle="1" w:styleId="D6652B0FE39645CDBE813330D655E745">
    <w:name w:val="D6652B0FE39645CDBE813330D655E745"/>
  </w:style>
  <w:style w:type="paragraph" w:customStyle="1" w:styleId="D0403206204D44139CF4DF511213B8BC">
    <w:name w:val="D0403206204D44139CF4DF511213B8BC"/>
  </w:style>
  <w:style w:type="paragraph" w:customStyle="1" w:styleId="8653544EA56F4C328D09A2D233941E11">
    <w:name w:val="8653544EA56F4C328D09A2D233941E11"/>
  </w:style>
  <w:style w:type="paragraph" w:customStyle="1" w:styleId="AED50A7A257D4C558BABFDFD213A8E33">
    <w:name w:val="AED50A7A257D4C558BABFDFD213A8E33"/>
  </w:style>
  <w:style w:type="paragraph" w:customStyle="1" w:styleId="6AE5CF32BB8741C8ABE5914C811A6DD0">
    <w:name w:val="6AE5CF32BB8741C8ABE5914C811A6DD0"/>
  </w:style>
  <w:style w:type="paragraph" w:customStyle="1" w:styleId="E50A538EEF4D4398A3837F2E58DC676C">
    <w:name w:val="E50A538EEF4D4398A3837F2E58DC676C"/>
  </w:style>
  <w:style w:type="paragraph" w:customStyle="1" w:styleId="BE47DA86C3F7482D8576C7EAF83052B4">
    <w:name w:val="BE47DA86C3F7482D8576C7EAF83052B4"/>
  </w:style>
  <w:style w:type="paragraph" w:customStyle="1" w:styleId="6F0156E3962E44CA9E4D9AD5C6BE92BE">
    <w:name w:val="6F0156E3962E44CA9E4D9AD5C6BE92BE"/>
  </w:style>
  <w:style w:type="paragraph" w:customStyle="1" w:styleId="C2FD28F86EBA44ED8F489C4573A486A5">
    <w:name w:val="C2FD28F86EBA44ED8F489C4573A486A5"/>
  </w:style>
  <w:style w:type="paragraph" w:customStyle="1" w:styleId="5A9B456C62D847ABB96D77D43662E83D">
    <w:name w:val="5A9B456C62D847ABB96D77D43662E83D"/>
  </w:style>
  <w:style w:type="paragraph" w:customStyle="1" w:styleId="B74D29F203ED45ACBFB40B0D42909DF0">
    <w:name w:val="B74D29F203ED45ACBFB40B0D42909DF0"/>
  </w:style>
  <w:style w:type="paragraph" w:customStyle="1" w:styleId="6D85F4467C094C58AA3196AFF32C7042">
    <w:name w:val="6D85F4467C094C58AA3196AFF32C7042"/>
  </w:style>
  <w:style w:type="paragraph" w:customStyle="1" w:styleId="4B312C9828994012AD514D04DBFA4A4F">
    <w:name w:val="4B312C9828994012AD514D04DBFA4A4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8FA07848EDD4E73A75109D6514F4B71">
    <w:name w:val="18FA07848EDD4E73A75109D6514F4B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240ADB-1D3F-43EA-BC9F-26D94001B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0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2023-01-30T09:17:00Z</dcterms:created>
  <dcterms:modified xsi:type="dcterms:W3CDTF">2023-01-30T09:51:00Z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